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08-07-26-417</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08-07-26-417</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08.07.2026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Guangdong Midea Air-conditioning Equipment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Lingang Road Beijiao Shunde Foshan Guangdong, ГЛОНАСС: 22.91123, 113.22253</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08.07.2026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Guangdong Midea Air-conditioning Equipment Co., Ltd., China, Lingang Road Beijiao Shunde Foshan Guangdong, LONASS: 22.91123, 113.22253,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08-07-26-417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Guangdong Midea Air-conditioning Equipment Co., Ltd., Китай, Lingang Road Beijiao Shunde Foshan Guangdong, ГЛОНАСС: 22.91123, 113.22253</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Guangdong Midea Air-conditioning Equipment Co., Ltd., China, Lingang Road Beijiao Shunde Foshan Guangdong, LONASS: 22.91123, 113.22253</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