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08-07-26-418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08-07-26-418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Zhejiang Sinoking Air-conditioning &amp; Refrigeration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No.1233 Guangfu East St., Chengbei Industrial New Dist., Dongyang, Jinhua, Zhejiang, ГЛОНАСС: 29.30724, 120.3197</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Zhejiang Sinoking Air-conditioning &amp; Refrigeration Co., Ltd., China, No.1233 Guangfu East St., Chengbei Industrial New Dist., Dongyang, Jinhua, Zhejiang, LONASS: 29.30724, 120.3197,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08-07-26-418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Zhejiang Sinoking Air-conditioning &amp; Refrigeration Co., Ltd., Китай, No.1233 Guangfu East St., Chengbei Industrial New Dist., Dongyang, Jinhua, Zhejiang, ГЛОНАСС: 29.30724, 120.3197</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Zhejiang Sinoking Air-conditioning &amp; Refrigeration Co., Ltd., China, No.1233 Guangfu East St., Chengbei Industrial New Dist., Dongyang, Jinhua, Zhejiang, LONASS: 29.30724, 120.3197</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