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09-07-26-421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09-07-26-421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09.07.2026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Shanghai Geoto Creative Development Corporation</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177 Xingting Road, Caoqiao Street, Pinghu City</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"ПРОФИТ МАРКЕТИНГ"</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117209, г Москва, р-н Зюзино, ул Болотниковская, д 53 к 3, помещ 1/2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09.07.2026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Shanghai Geoto Creative Development Corporation, China, 177 Xingting Road, Caoqiao Street, Pinghu City, referred to as the Manufacturer, on the one hand, and a legal entity (or an individual as an individual entrepreneur) registered on the basis of the legislation for a member state of the Eurasian Economic Union on its territory, Limited Liability Company "PROFIT MARKETING", 117209, Moscow, district Zyuzino, st. Bolotnikovskaya, bld. 53 bldg. 3, pomeshch 1/2,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09-07-26-421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Shanghai Geoto Creative Development Corporation, Китай, 177 Xingting Road, Caoqiao Street, Pinghu City</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"ПРОФИТ МАРКЕТИНГ", 117209, г Москва, р-н Зюзино, ул Болотниковская, д 53 к 3, помещ 1/2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Shanghai Geoto Creative Development Corporation, China, 177 Xingting Road, Caoqiao Street, Pinghu City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"PROFIT MARKETING", 117209, Moscow, district Zyuzino, st. Bolotnikovskaya, bld. 53 bldg. 3, pomeshch 1/2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