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10-07-26-428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10-07-26-428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ИП Илюхина Андрея Михайловича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 okrug TSinkhe, orod Sintay, provintsiya KHebey, referred to as the Manufacturer, on the one hand, and a legal entity (or an individual as an individual entrepreneur) registered on the basis of the legislation for a member state of the Eurasian Economic Union on its territory, IE Ilyukhina Andreya Mikhaylovicha,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10-07-26-428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ИП Илюхина Андрея Михайловича,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IE Ilyukhina Andreya Mikhaylovicha,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