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Элиста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Honeywell Aerospace Inc.</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1944 E Sky Harbor Circle, Phoenix, AZ 85034, USA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"ЭЛИСТАР"</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358007, Респ Калмыкия, г Элиста, тер Северная промышленная зона-2, д 107 стр 1, помещ 25/26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Elista</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Honeywell Aerospace Inc., United States of America, 1944 E Sky Harbor Circle, Phoenix, AZ 85034, USA, referred to as the Manufacturer, on the one hand, and a legal entity (or an individual as an individual entrepreneur) registered on the basis of the legislation for a member state of the Eurasian Economic Union on its territory, Limited Liability Company "ELISTAR", 358007, Resp Kalmykiya, Elista, ter Severnaya promyshlennaya zona-2, bld. 107 str 1, pomeshch 25/26,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Honeywell Aerospace Inc., Соединенные Штаты Америки, 1944 E Sky Harbor Circle, Phoenix, AZ 85034, USA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"ЭЛИСТАР", 358007, Респ Калмыкия, г Элиста, тер Северная промышленная зона-2, д 107 стр 1, помещ 25/26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Honeywell Aerospace Inc., United States of America, 1944 E Sky Harbor Circle, Phoenix, AZ 85034, USA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"ELISTAR", 358007, Resp Kalmykiya, Elista, ter Severnaya promyshlennaya zona-2, bld. 107 str 1, pomeshch 25/26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