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"ТИЛМАШ"</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420073, Респ Татарстан, г Казань, Советский р-н, ул Гвардейская, д 34Б, помещ 1102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"TILMASH", 420073, Resp Tatarstan, Kazan, Sovetskiy district, st. vardeyskaya, bld. 34B, pomeshch 1102,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"ТИЛМАШ", 420073, Респ Татарстан, г Казань, Советский р-н, ул Гвардейская, д 34Б, помещ 1102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"TILMASH", 420073, Resp Tatarstan, Kazan, Sovetskiy district, st. vardeyskaya, bld. 34B, pomeshch 1102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