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14-07-26-449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14-07-26-449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GEMÜ Gebrüder Müller Apparatebau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Gert-Müller-Platz 1, 74635 Kupferzell</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GEMÜ Gebrüder Müller Apparatebau GmbH &amp; Co. KG, Germany, Gert-Müller-Platz 1, 74635 Kupferzell,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14-07-26-449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GEMÜ Gebrüder Müller Apparatebau GmbH &amp; Co. KG, Германия, Gert-Müller-Platz 1, 74635 Kupferzell</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GEMÜ Gebrüder Müller Apparatebau GmbH &amp; Co. KG, Germany, Gert-Müller-Platz 1, 74635 Kupferzell</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