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14-07-26-455</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14-07-26-455</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14.07.2026 г                                                       г. ОДИНЦОВО</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Emek Dogal Saglik Urunleri Iklim Gida Ins.San. Tic. Ltd .Sti.</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Турция, KOBISAN SAN. SIT. FEVZICAKMAK MAH. AYYILDIZ CAD. G BLOK №46 KARATAY KONYA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"САМСНАБ"</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143080, МОСКОВСКАЯ ОБЛАСТЬ, Г ОДИНЦОВО, ПГТ. ЛЕСНОЙ ГОРОДОК, УЛ ФАСАДНАЯ, Д. 2, К. 1, ПОМ/ЭТ/КАБ НП-1/3/32</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14.07.2026                                                               ODINTSOVO</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Emek Dogal Saglik Urunleri Iklim Gida Ins.San. Tic. Ltd .Sti., Turkey, KOBISAN SAN. SIT. FEVZICAKMAK MAH. AYYILDIZ CAD. G BLOK №46 KARATAY KONYA, referred to as the Manufacturer, on the one hand, and a legal entity (or an individual as an individual entrepreneur) registered on the basis of the legislation for a member state of the Eurasian Economic Union on its territory, Limited Liability Company "SAMSNAB", 143080, MOSKOVSKAYA OBLAST, ODINTSOVO, PGT. LESNOY ORODOK, st. FASADNAYA, bld.. 2, bldg.. 1, POM/ET/KAB NP-1/3/32,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14-07-26-455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Emek Dogal Saglik Urunleri Iklim Gida Ins.San. Tic. Ltd .Sti., Турция, KOBISAN SAN. SIT. FEVZICAKMAK MAH. AYYILDIZ CAD. G BLOK №46 KARATAY KONYA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"САМСНАБ", 143080, МОСКОВСКАЯ ОБЛАСТЬ, Г ОДИНЦОВО, ПГТ. ЛЕСНОЙ ГОРОДОК, УЛ ФАСАДНАЯ, Д. 2, К. 1, ПОМ/ЭТ/КАБ НП-1/3/32</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Emek Dogal Saglik Urunleri Iklim Gida Ins.San. Tic. Ltd .Sti., Turkey, KOBISAN SAN. SIT. FEVZICAKMAK MAH. AYYILDIZ CAD. G BLOK №46 KARATAY KONYA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"SAMSNAB", 143080, MOSKOVSKAYA OBLAST, ODINTSOVO, PGT. LESNOY ORODOK, st. FASADNAYA, bld.. 2, bldg.. 1, POM/ET/KAB NP-1/3/32</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