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AVENTICS PNEUMATIKA KFT</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Венгрия, 3300 Eger, Bánki Donát utca 3., Magyarország.</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AVENTICS PNEUMATIKA KFT, Hungary, 3300 Eger, Bánki Donát utca 3., Magyarország.,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AVENTICS PNEUMATIKA KFT, Венгрия, 3300 Eger, Bánki Donát utca 3., Magyarország.</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AVENTICS PNEUMATIKA KFT, Hungary, 3300 Eger, Bánki Donát utca 3., Magyarország.</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