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14-07-26-460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14-07-26-460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AVENTICS S.A.S.</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Франция, 155 Avenue du Faucigny, ZI les Fourmis, 74130 Bonneville.</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"ТЕХНИЧЕСКИЙ ЦЕНТР "ИНДУСТРИЯ-СЕРВИС"</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194156, г Санкт-Петербург, Выборгский р-н, пр-кт Энгельса, д 33 к 1 литера а, офис 605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AVENTICS S.A.S., France, 155 Avenue du Faucigny, ZI les Fourmis, 74130 Bonneville., referred to as the Manufacturer, on the one hand, and a legal entity (or an individual as an individual entrepreneur) registered on the basis of the legislation for a member state of the Eurasian Economic Union on its territory, Limited Liability Company "TEKHNICHESKIY TSENTR "INDUSTRIYA-SERVIS", 194156, Saint Petersburg, Vyborgskiy district, ave. Engelsa, bld. 33 bldg. 1 lit. a, office 605,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14-07-26-460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AVENTICS S.A.S., Франция, 155 Avenue du Faucigny, ZI les Fourmis, 74130 Bonneville.</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"ТЕХНИЧЕСКИЙ ЦЕНТР "ИНДУСТРИЯ-СЕРВИС", 194156, г Санкт-Петербург, Выборгский р-н, пр-кт Энгельса, д 33 к 1 литера а, офис 605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AVENTICS S.A.S., France, 155 Avenue du Faucigny, ZI les Fourmis, 74130 Bonneville.</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"TEKHNICHESKIY TSENTR "INDUSTRIYA-SERVIS", 194156, Saint Petersburg, Vyborgskiy district, ave. Engelsa, bld. 33 bldg. 1 lit. a, office 605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