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15-07-26-461</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15-07-26-461</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15.07.2026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Shanghai Rocksensor Automation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5 / F, Building 1, No. 1258, Ping’an Road, Minhang District, Shanghai, 201109</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15.07.2026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Shanghai Rocksensor Automation Co., Ltd., China, 5 / F, Building 1, No. 1258, Ping’an Road, Minhang District, Shanghai, 201109,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15-07-26-461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Shanghai Rocksensor Automation Co., Ltd., Китай, 5 / F, Building 1, No. 1258, Ping’an Road, Minhang District, Shanghai, 201109</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Shanghai Rocksensor Automation Co., Ltd., China, 5 / F, Building 1, No. 1258, Ping’an Road, Minhang District, Shanghai, 201109</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