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17-07-26-467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17-07-26-467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17.07.2026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SHENYI MACHINE TOOL IMPORT AND EXPORT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16-1, Xiheqibei Street, Shenyang Economic and Technological Development Area, 110142 Shenyang,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17.07.2026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SHENYI MACHINE TOOL IMPORT AND EXPORT CO., LTD, China, No. 16-1, Xiheqibei Street, Shenyang Economic and Technological Development Area, 110142 Shenyang, 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17-07-26-467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SHENYI MACHINE TOOL IMPORT AND EXPORT CO., LTD, Китай, No. 16-1, Xiheqibei Street, Shenyang Economic and Technological Development Area, 110142 Shenyang,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SHENYI MACHINE TOOL IMPORT AND EXPORT CO., LTD, China, No. 16-1, Xiheqibei Street, Shenyang Economic and Technological Development Area, 110142 Shenyang,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