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22-07-26-469</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22-07-26-469</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22.07.2026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GUANGZHOU GUSSIO LEATHER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Number 10, Xinhua Road, Furong Ave, Shiling, Huadu, Guangzhou, 23°28'15.4"N, 113°13'51.1"E</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Индивидуальный предприниматель Милохов Максим Станиславович</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117303, Москва, Одесская улица, д.18, корп.1,кв.59</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22.07.2026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GUANGZHOU GUSSIO LEATHER CO., LTD, China, Number 10, Xinhua Road, Furong Ave, Shiling, Huadu, Guangzhou, 23°28'15.4"N, 113°13'51.1"E, referred to as the Manufacturer, on the one hand, and a legal entity (or an individual as an individual entrepreneur) registered on the basis of the legislation for a member state of the Eurasian Economic Union on its territory, Individual Entrepreneur Milokhov Maksim Stanislavovich, 117303, Moskva, Odesskaya ulitsa, bld..18, korp.1,kv.59,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22-07-26-469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GUANGZHOU GUSSIO LEATHER CO., LTD, Китай, Number 10, Xinhua Road, Furong Ave, Shiling, Huadu, Guangzhou, 23°28'15.4"N, 113°13'51.1"E</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Индивидуальный предприниматель Милохов Максим Станиславович, 117303, Москва, Одесская улица, д.18, корп.1,кв.59</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GUANGZHOU GUSSIO LEATHER CO., LTD, China, Number 10, Xinhua Road, Furong Ave, Shiling, Huadu, Guangzhou, 23°28'15.4"N, 113°13'51.1"E</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Individual Entrepreneur Milokhov Maksim Stanislavovich, 117303, Moskva, Odesskaya ulitsa, bld..18, korp.1,kv.59</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