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23-07-26-475</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23-07-26-475</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23.07.2026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Makita Corporation</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No. 80, Meigui Road, Kunshan Economic &amp; Technical Development Zone, Jiangsu,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"НАУЧНО-ПРОИЗВОДСТВЕННОЕ ПРЕДПРИЯТИЕ "МОНОТЕСТ"</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117246, г Москва, р-н Черемушки, Научный проезд, д 14А стр 3, помещ 1</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23.07.2026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Makita Corporation, China, No. 80, Meigui Road, Kunshan Economic &amp; Technical Development Zone, Jiangsu, China, referred to as the Manufacturer, on the one hand, and a legal entity (or an individual as an individual entrepreneur) registered on the basis of the legislation for a member state of the Eurasian Economic Union on its territory, Limited Liability Company "NAUCHNO-PROIZVODSTVENNOE PREDPRIYATIE "MONOTEST", 117246, Moscow, district CHeremushki, Nauchnyy proezd, bld. 14A str 3, pomeshch 1,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23-07-26-475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Makita Corporation, Китай, No. 80, Meigui Road, Kunshan Economic &amp; Technical Development Zone, Jiangsu,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"НАУЧНО-ПРОИЗВОДСТВЕННОЕ ПРЕДПРИЯТИЕ "МОНОТЕСТ", 117246, г Москва, р-н Черемушки, Научный проезд, д 14А стр 3, помещ 1</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Makita Corporation, China, No. 80, Meigui Road, Kunshan Economic &amp; Technical Development Zone, Jiangsu,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"NAUCHNO-PROIZVODSTVENNOE PREDPRIYATIE "MONOTEST", 117246, Moscow, district CHeremushki, Nauchnyy proezd, bld. 14A str 3, pomeshch 1</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