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25-07-26-477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25-07-26-477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ABB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Швейцария, Affolternstrasse 44, 8050 Zurich, Switzerland</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ABB Ltd., Switzerland, Affolternstrasse 44, 8050 Zurich, Switzerland,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25-07-26-477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ABB Ltd., Швейцария, Affolternstrasse 44, 8050 Zurich, Switzerland</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ABB Ltd., Switzerland, Affolternstrasse 44, 8050 Zurich, Switzerland</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