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25-07-26-478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25-07-26-478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Shenzhen Sine Electric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804, 8F, Building 1, Runzhi R&amp;D Center, No. 5 Runfang Road, Block 70, Xingdong Community, Xin'an Sub-district, Bao'an District, Shenzhen,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Shenzhen Sine Electric Co., Ltd., China, Room 804, 8F, Building 1, Runzhi R&amp;D Center, No. 5 Runfang Road, Block 70, Xingdong Community, Xin'an Sub-district, Bao'an District, Shenzhen, China,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25-07-26-478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Shenzhen Sine Electric Co., Ltd., Китай, Room 804, 8F, Building 1, Runzhi R&amp;D Center, No. 5 Runfang Road, Block 70, Xingdong Community, Xin'an Sub-district, Bao'an District, Shenzhen,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Shenzhen Sine Electric Co., Ltd., China, Room 804, 8F, Building 1, Runzhi R&amp;D Center, No. 5 Runfang Road, Block 70, Xingdong Community, Xin'an Sub-district, Bao'an District, Shenzhen,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