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25-07-26-479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25-07-26-479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SEW-EURODRIVE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Ernst-Blickle-Straße 42, 76646 Bruchsal,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SEW-EURODRIVE GmbH &amp; Co KG, Germany, Ernst-Blickle-Straße 42, 76646 Bruchsal, Germany,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25-07-26-479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SEW-EURODRIVE GmbH &amp; Co KG, Германия, Ernst-Blickle-Straße 42, 76646 Bruchsal,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SEW-EURODRIVE GmbH &amp; Co KG, Germany, Ernst-Blickle-Straße 42, 76646 Bruchsal,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