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Delta Electronics,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Тайвань, 186 Ruey Kuang Rd., Neihu, Taipei 11491, Taiwan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Delta Electronics, Inc., Taiwan, 186 Ruey Kuang Rd., Neihu, Taipei 11491, Taiwan,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Delta Electronics, Inc., Тайвань, 186 Ruey Kuang Rd., Neihu, Taipei 11491, Taiwan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Delta Electronics, Inc., Taiwan, 186 Ruey Kuang Rd., Neihu, Taipei 11491, Taiwan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