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25-07-26-482</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25-07-26-482</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Finder S.p.A.</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Италия, Via Drubiaglio 14, 10040 Almese (TO), Italy</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Finder S.p.A., Italy, Via Drubiaglio 14, 10040 Almese (TO), Italy,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25-07-26-482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Finder S.p.A., Италия, Via Drubiaglio 14, 10040 Almese (TO), Italy</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Finder S.p.A., Italy, Via Drubiaglio 14, 10040 Almese (TO), Italy</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