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Schneider Electric Industries SAS</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Франция, 35 rue Joseph Monier, 92500 Rueil-Malmaison, France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Schneider Electric Industries SAS, France, 35 rue Joseph Monier, 92500 Rueil-Malmaison, France,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Schneider Electric Industries SAS, Франция, 35 rue Joseph Monier, 92500 Rueil-Malmaison, France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Schneider Electric Industries SAS, France, 35 rue Joseph Monier, 92500 Rueil-Malmaison, France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