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25-07-26-485</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25-07-26-485</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25.07.2026 г                                                       г. Санкт-Петербург</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Ningbo Degson Electrical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No. 1585 Xiaolin Road, Cixi, Ningbo, 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"ТОРГОВЫЙ ДОМ "555"</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198096, г Санкт-Петербург, Кировский р-н, ул Кронштадтская, д 11 литера а, помещ 4-Н офис 434</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25.07.2026                                                               Saint Petersburg</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Ningbo Degson Electrical Co., Ltd., China, No. 1585 Xiaolin Road, Cixi, Ningbo, China, referred to as the Manufacturer, on the one hand, and a legal entity (or an individual as an individual entrepreneur) registered on the basis of the legislation for a member state of the Eurasian Economic Union on its territory, Limited Liability Company "TORGOVYY DOM "555", 198096, Saint Petersburg, Kirovskiy district, st. Kronshtadtskaya, bld. 11 lit. a, pomeshch 4-N office 434,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25-07-26-485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Ningbo Degson Electrical Co., Ltd., Китай, No. 1585 Xiaolin Road, Cixi, Ningbo, 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"ТОРГОВЫЙ ДОМ "555", 198096, г Санкт-Петербург, Кировский р-н, ул Кронштадтская, д 11 литера а, помещ 4-Н офис 434</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Ningbo Degson Electrical Co., Ltd., China, No. 1585 Xiaolin Road, Cixi, Ningbo, 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"TORGOVYY DOM "555", 198096, Saint Petersburg, Kirovskiy district, st. Kronshtadtskaya, bld. 11 lit. a, pomeshch 4-N office 434</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