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28-07-26-487</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28-07-26-487</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28.07.2026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Desoutter Industrial Tools</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Франция, 38 Rue Bobby Sands, 44800 Saint-Herblain, France</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"ТОРГОВЫЙ ДОМ "555"</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198096, г Санкт-Петербург, Кировский р-н, ул Кронштадтская, д 11 литера а, помещ 4-Н офис 434</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28.07.2026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Desoutter Industrial Tools, France, 38 Rue Bobby Sands, 44800 Saint-Herblain, France, referred to as the Manufacturer, on the one hand, and a legal entity (or an individual as an individual entrepreneur) registered on the basis of the legislation for a member state of the Eurasian Economic Union on its territory, Limited Liability Company "TORGOVYY DOM "555", 198096, Saint Petersburg, Kirovskiy district, st. Kronshtadtskaya, bld. 11 lit. a, pomeshch 4-N office 434,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28-07-26-487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Desoutter Industrial Tools, Франция, 38 Rue Bobby Sands, 44800 Saint-Herblain, France</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"ТОРГОВЫЙ ДОМ "555", 198096, г Санкт-Петербург, Кировский р-н, ул Кронштадтская, д 11 литера а, помещ 4-Н офис 434</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Desoutter Industrial Tools, France, 38 Rue Bobby Sands, 44800 Saint-Herblain, France</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"TORGOVYY DOM "555", 198096, Saint Petersburg, Kirovskiy district, st. Kronshtadtskaya, bld. 11 lit. a, pomeshch 4-N office 434</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