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YUEQING GECHY IMPORT AND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No.88 Liuqing North Road, Liushi Town, Yueqing City, Zhejiang, P.R.China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"ВТ-ИМПЭКС"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109462, г Москва, р-н Кузьминки, Волжский б-р, д 51 стр 15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YUEQING GECHY IMPORT AND EXPORT CO., LTD, China, No.88 Liuqing North Road, Liushi Town, Yueqing City, Zhejiang, P.R.China, referred to as the Manufacturer, on the one hand, and a legal entity (or an individual as an individual entrepreneur) registered on the basis of the legislation for a member state of the Eurasian Economic Union on its territory, Limited Liability Company "VT-IMPEKS", 109462, Moscow, district Kuzminki, Volzhskiy b-r, bld. 51 str 15,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YUEQING GECHY IMPORT AND EXPORT CO., LTD, Китай, No.88 Liuqing North Road, Liushi Town, Yueqing City, Zhejiang, P.R.China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"ВТ-ИМПЭКС", 109462, г Москва, р-н Кузьминки, Волжский б-р, д 51 стр 15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YUEQING GECHY IMPORT AND EXPORT CO., LTD, China, No.88 Liuqing North Road, Liushi Town, Yueqing City, Zhejiang, P.R.China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"VT-IMPEKS", 109462, Moscow, district Kuzminki, Volzhskiy b-r, bld. 51 str 15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