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BEIJING FAR BLUE OCEAN IMPORT &amp; EXPORT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315, BUILDING 29TH, TAIHUBEILI, TONGZHOU DISTRICT, BEIJING, 101116</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BEIJING FAR BLUE OCEAN IMPORT &amp; EXPORT CO., LTD., China, ROOM 315, BUILDING 29TH, TAIHUBEILI, TONGZHOU DISTRICT, BEIJING, 101116,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BEIJING FAR BLUE OCEAN IMPORT &amp; EXPORT CO., LTD., Китай, ROOM 315, BUILDING 29TH, TAIHUBEILI, TONGZHOU DISTRICT, BEIJING, 101116</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BEIJING FAR BLUE OCEAN IMPORT &amp; EXPORT CO., LTD., China, ROOM 315, BUILDING 29TH, TAIHUBEILI, TONGZHOU DISTRICT, BEIJING, 101116</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