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08-08-26-513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08-08-26-513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08.08.2026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Bently Nevada</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Соединенные Штаты Америки, 1631 Bently Parkway South, Minden, Nevada USA 89423Phone: 1.775.782.3611 or 1.800.227.5514</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"ХЕЛЛИНГ"</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117628, г Москва, р-н Северное Бутово, ул Ратная, д 8 к 3, помещ I, ком 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08.08.2026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Bently Nevada, United States of America, 1631 Bently Parkway South, Minden, Nevada USA 89423Phone: 1.775.782.3611 or 1.800.227.5514, referred to as the Manufacturer, on the one hand, and a legal entity (or an individual as an individual entrepreneur) registered on the basis of the legislation for a member state of the Eurasian Economic Union on its territory, Limited Liability Company "KHELLING", 117628, Moscow, district Severnoe Butovo, st. Ratnaya, bld. 8 bldg. 3, pomeshch I, kom 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08-08-26-513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Bently Nevada, Соединенные Штаты Америки, 1631 Bently Parkway South, Minden, Nevada USA 89423Phone: 1.775.782.3611 or 1.800.227.5514</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"ХЕЛЛИНГ", 117628, г Москва, р-н Северное Бутово, ул Ратная, д 8 к 3, помещ I, ком 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Bently Nevada, United States of America, 1631 Bently Parkway South, Minden, Nevada USA 89423Phone: 1.775.782.3611 or 1.800.227.5514</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"KHELLING", 117628, Moscow, district Severnoe Butovo, st. Ratnaya, bld. 8 bldg. 3, pomeshch I, kom 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