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08-08-26-514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08-08-26-514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08.08.2026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Phoenix Contact</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Flachsmarktstraße 8, 32825 Blomberg, Germany.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"ГЛОБАЛ ЭЛЕКТРИК СИСТЕМС"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195279, г Санкт-Петербург, Красногвардейский р-н, шоссе Революции, д 69 литера а, помещ 40-Н офис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08.08.2026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Phoenix Contact, Germany, Flachsmarktstraße 8, 32825 Blomberg, Germany., referred to as the Manufacturer, on the one hand, and a legal entity (or an individual as an individual entrepreneur) registered on the basis of the legislation for a member state of the Eurasian Economic Union on its territory, Limited Liability Company "LOBAL ELEKTRIK SISTEMS", 195279, Saint Petersburg, Krasnogvardeyskiy district, shosse Revolyutsii, bld. 69 lit. a, pomeshch 40-N office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08-08-26-514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Phoenix Contact, Германия, Flachsmarktstraße 8, 32825 Blomberg, Germany.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"ГЛОБАЛ ЭЛЕКТРИК СИСТЕМС", 195279, г Санкт-Петербург, Красногвардейский р-н, шоссе Революции, д 69 литера а, помещ 40-Н офис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Phoenix Contact, Germany, Flachsmarktstraße 8, 32825 Blomberg, Germany.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"LOBAL ELEKTRIK SISTEMS", 195279, Saint Petersburg, Krasnogvardeyskiy district, shosse Revolyutsii, bld. 69 lit. a, pomeshch 40-N office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